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E22C8" w14:textId="77777777" w:rsidR="007D74B4" w:rsidRPr="002E117C" w:rsidRDefault="00D1375F" w:rsidP="004A12CB">
      <w:pPr>
        <w:jc w:val="right"/>
        <w:rPr>
          <w:rFonts w:cs="Arial"/>
        </w:rPr>
      </w:pPr>
      <w:r>
        <w:fldChar w:fldCharType="begin"/>
      </w:r>
      <w:r>
        <w:instrText xml:space="preserve"> SKIPIF </w:instrText>
      </w:r>
      <w:fldSimple w:instr=" MERGEFIELD VM ">
        <w:r w:rsidR="00197272">
          <w:rPr>
            <w:noProof/>
          </w:rPr>
          <w:instrText>ja</w:instrText>
        </w:r>
      </w:fldSimple>
      <w:r>
        <w:instrText xml:space="preserve">= ""  </w:instrText>
      </w:r>
      <w:r>
        <w:fldChar w:fldCharType="end"/>
      </w: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536"/>
        <w:gridCol w:w="1844"/>
        <w:gridCol w:w="3259"/>
      </w:tblGrid>
      <w:tr w:rsidR="002E117C" w:rsidRPr="00E548F0" w14:paraId="397676ED" w14:textId="77777777" w:rsidTr="00430019">
        <w:trPr>
          <w:trHeight w:hRule="exact" w:val="567"/>
          <w:jc w:val="center"/>
        </w:trPr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7FF92EF7" w14:textId="782A749C" w:rsidR="002E117C" w:rsidRPr="00120E61" w:rsidRDefault="002E117C" w:rsidP="006312DD">
            <w:pPr>
              <w:rPr>
                <w:rFonts w:cs="Arial"/>
                <w:bCs/>
                <w:sz w:val="16"/>
                <w:szCs w:val="16"/>
              </w:rPr>
            </w:pPr>
            <w:r w:rsidRPr="00120E61">
              <w:rPr>
                <w:rFonts w:cs="Arial"/>
                <w:bCs/>
                <w:sz w:val="16"/>
                <w:szCs w:val="16"/>
              </w:rPr>
              <w:t>Südwestdeutscher Hundesportverband</w:t>
            </w:r>
            <w:r w:rsidR="00CB2069" w:rsidRPr="00120E61">
              <w:rPr>
                <w:rFonts w:cs="Arial"/>
                <w:bCs/>
                <w:sz w:val="16"/>
                <w:szCs w:val="16"/>
              </w:rPr>
              <w:t>-KG04</w:t>
            </w:r>
          </w:p>
          <w:p w14:paraId="158BB18B" w14:textId="6BA1B327" w:rsidR="002E117C" w:rsidRPr="00F460C6" w:rsidRDefault="00CB2069" w:rsidP="00CB206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120E61">
              <w:rPr>
                <w:rFonts w:cs="Arial"/>
                <w:bCs/>
                <w:sz w:val="16"/>
                <w:szCs w:val="16"/>
              </w:rPr>
              <w:t>Manuela Stix-Hilbert, Humboldtweg 3</w:t>
            </w:r>
            <w:r w:rsidR="00120E61" w:rsidRPr="00120E61">
              <w:rPr>
                <w:rFonts w:cs="Arial"/>
                <w:bCs/>
                <w:sz w:val="16"/>
                <w:szCs w:val="16"/>
              </w:rPr>
              <w:t>,</w:t>
            </w:r>
            <w:r w:rsidRPr="00120E61">
              <w:rPr>
                <w:rFonts w:cs="Arial"/>
                <w:bCs/>
                <w:sz w:val="16"/>
                <w:szCs w:val="16"/>
              </w:rPr>
              <w:t xml:space="preserve"> 69181 Leimen</w:t>
            </w:r>
          </w:p>
        </w:tc>
        <w:tc>
          <w:tcPr>
            <w:tcW w:w="1844" w:type="dxa"/>
            <w:vMerge w:val="restart"/>
            <w:vAlign w:val="center"/>
          </w:tcPr>
          <w:p w14:paraId="2B26E60F" w14:textId="77777777" w:rsidR="002E117C" w:rsidRPr="00F460C6" w:rsidRDefault="002E117C" w:rsidP="00F460C6">
            <w:pPr>
              <w:tabs>
                <w:tab w:val="left" w:pos="6804"/>
              </w:tabs>
              <w:rPr>
                <w:rFonts w:cs="Arial"/>
              </w:rPr>
            </w:pPr>
          </w:p>
        </w:tc>
        <w:tc>
          <w:tcPr>
            <w:tcW w:w="3259" w:type="dxa"/>
            <w:vMerge w:val="restart"/>
            <w:vAlign w:val="center"/>
          </w:tcPr>
          <w:p w14:paraId="0E5488A5" w14:textId="4D676A89" w:rsidR="002E117C" w:rsidRPr="00120E61" w:rsidRDefault="00CB2069" w:rsidP="00F460C6">
            <w:pPr>
              <w:tabs>
                <w:tab w:val="left" w:pos="6804"/>
              </w:tabs>
              <w:spacing w:after="60"/>
              <w:rPr>
                <w:rFonts w:cs="Arial"/>
                <w:b/>
              </w:rPr>
            </w:pPr>
            <w:r w:rsidRPr="00120E61">
              <w:rPr>
                <w:rFonts w:cs="Arial"/>
                <w:b/>
              </w:rPr>
              <w:t>Manuela Stix-Hilbert</w:t>
            </w:r>
          </w:p>
          <w:p w14:paraId="5C0AE873" w14:textId="6D3C497C" w:rsidR="002E117C" w:rsidRPr="00120E61" w:rsidRDefault="00CB2069" w:rsidP="00F460C6">
            <w:pPr>
              <w:tabs>
                <w:tab w:val="left" w:pos="6804"/>
              </w:tabs>
              <w:spacing w:after="60"/>
              <w:rPr>
                <w:rFonts w:cs="Arial"/>
              </w:rPr>
            </w:pPr>
            <w:r w:rsidRPr="00120E61">
              <w:rPr>
                <w:rFonts w:cs="Arial"/>
              </w:rPr>
              <w:t>KG Übungsleiterin THS</w:t>
            </w:r>
          </w:p>
          <w:p w14:paraId="29845AB2" w14:textId="7CA017F8" w:rsidR="002E117C" w:rsidRPr="00120E61" w:rsidRDefault="00CB2069" w:rsidP="00F460C6">
            <w:pPr>
              <w:tabs>
                <w:tab w:val="left" w:pos="6804"/>
              </w:tabs>
              <w:spacing w:after="60"/>
              <w:rPr>
                <w:rFonts w:cs="Arial"/>
              </w:rPr>
            </w:pPr>
            <w:r w:rsidRPr="00120E61">
              <w:rPr>
                <w:rFonts w:cs="Arial"/>
              </w:rPr>
              <w:t>Humboldtweg 3</w:t>
            </w:r>
          </w:p>
          <w:p w14:paraId="55982D1D" w14:textId="23CE8478" w:rsidR="002E117C" w:rsidRPr="00120E61" w:rsidRDefault="00CB2069" w:rsidP="00F460C6">
            <w:pPr>
              <w:tabs>
                <w:tab w:val="left" w:pos="6804"/>
              </w:tabs>
              <w:spacing w:after="60"/>
              <w:rPr>
                <w:rFonts w:cs="Arial"/>
              </w:rPr>
            </w:pPr>
            <w:r w:rsidRPr="00120E61">
              <w:rPr>
                <w:rFonts w:cs="Arial"/>
              </w:rPr>
              <w:t>69181 Leimen</w:t>
            </w:r>
          </w:p>
          <w:p w14:paraId="4A079231" w14:textId="7D352F87" w:rsidR="002E117C" w:rsidRPr="00120E61" w:rsidRDefault="009308D3" w:rsidP="00F460C6">
            <w:pPr>
              <w:tabs>
                <w:tab w:val="left" w:pos="6804"/>
              </w:tabs>
              <w:spacing w:after="60"/>
              <w:rPr>
                <w:rFonts w:cs="Arial"/>
              </w:rPr>
            </w:pPr>
            <w:r w:rsidRPr="00120E61">
              <w:rPr>
                <w:rFonts w:cs="Arial"/>
              </w:rPr>
              <w:t xml:space="preserve">Tel. </w:t>
            </w:r>
            <w:r w:rsidR="00CB2069" w:rsidRPr="00120E61">
              <w:rPr>
                <w:rFonts w:cs="Arial"/>
              </w:rPr>
              <w:t>0176-32323041</w:t>
            </w:r>
          </w:p>
          <w:p w14:paraId="174E7F4D" w14:textId="2E148870" w:rsidR="002E117C" w:rsidRPr="002C4FF8" w:rsidRDefault="002E117C" w:rsidP="009308D3">
            <w:pPr>
              <w:tabs>
                <w:tab w:val="left" w:pos="6804"/>
              </w:tabs>
              <w:rPr>
                <w:rFonts w:cs="Arial"/>
                <w:sz w:val="18"/>
              </w:rPr>
            </w:pPr>
            <w:r w:rsidRPr="00120E61">
              <w:rPr>
                <w:rFonts w:cs="Arial"/>
              </w:rPr>
              <w:t xml:space="preserve">E-Mail: </w:t>
            </w:r>
            <w:r w:rsidR="00CB2069">
              <w:rPr>
                <w:rFonts w:cs="Arial"/>
              </w:rPr>
              <w:t>m.stix-hilbert@gmx.net</w:t>
            </w:r>
          </w:p>
        </w:tc>
      </w:tr>
      <w:tr w:rsidR="002E117C" w:rsidRPr="00F460C6" w14:paraId="2892B39A" w14:textId="77777777" w:rsidTr="00430019">
        <w:trPr>
          <w:cantSplit/>
          <w:trHeight w:hRule="exact" w:val="1887"/>
          <w:jc w:val="center"/>
        </w:trPr>
        <w:tc>
          <w:tcPr>
            <w:tcW w:w="4536" w:type="dxa"/>
            <w:tcBorders>
              <w:top w:val="single" w:sz="4" w:space="0" w:color="auto"/>
            </w:tcBorders>
          </w:tcPr>
          <w:p w14:paraId="2E4356BF" w14:textId="77777777" w:rsidR="00A83C61" w:rsidRPr="002C4FF8" w:rsidRDefault="00A83C61" w:rsidP="00430019">
            <w:pPr>
              <w:rPr>
                <w:rFonts w:cs="Arial"/>
                <w:noProof/>
                <w:sz w:val="16"/>
                <w:szCs w:val="16"/>
              </w:rPr>
            </w:pPr>
          </w:p>
          <w:p w14:paraId="72D011F6" w14:textId="5228E414" w:rsidR="00825A96" w:rsidRPr="00072BE1" w:rsidRDefault="00CB2069" w:rsidP="00E548F0">
            <w:pPr>
              <w:rPr>
                <w:rFonts w:cs="Arial"/>
                <w:b/>
                <w:bCs/>
                <w:sz w:val="24"/>
                <w:szCs w:val="24"/>
                <w:u w:val="single"/>
              </w:rPr>
            </w:pPr>
            <w:r>
              <w:rPr>
                <w:rFonts w:cs="Arial"/>
                <w:b/>
                <w:bCs/>
                <w:sz w:val="24"/>
                <w:szCs w:val="24"/>
                <w:u w:val="single"/>
              </w:rPr>
              <w:t>An alle Vereine der KG 04</w:t>
            </w:r>
          </w:p>
        </w:tc>
        <w:tc>
          <w:tcPr>
            <w:tcW w:w="1844" w:type="dxa"/>
            <w:vMerge/>
          </w:tcPr>
          <w:p w14:paraId="334DF883" w14:textId="77777777" w:rsidR="002E117C" w:rsidRPr="00F460C6" w:rsidRDefault="002E117C" w:rsidP="00F460C6">
            <w:pPr>
              <w:tabs>
                <w:tab w:val="left" w:pos="6804"/>
              </w:tabs>
              <w:rPr>
                <w:rFonts w:cs="Arial"/>
              </w:rPr>
            </w:pPr>
          </w:p>
        </w:tc>
        <w:tc>
          <w:tcPr>
            <w:tcW w:w="3259" w:type="dxa"/>
            <w:vMerge/>
          </w:tcPr>
          <w:p w14:paraId="51439407" w14:textId="77777777" w:rsidR="002E117C" w:rsidRPr="00F460C6" w:rsidRDefault="002E117C" w:rsidP="00F460C6">
            <w:pPr>
              <w:tabs>
                <w:tab w:val="left" w:pos="6804"/>
              </w:tabs>
              <w:rPr>
                <w:rFonts w:cs="Arial"/>
                <w:b/>
                <w:sz w:val="18"/>
              </w:rPr>
            </w:pPr>
          </w:p>
        </w:tc>
      </w:tr>
    </w:tbl>
    <w:p w14:paraId="1F00D35E" w14:textId="292AAB5E" w:rsidR="00EA44F7" w:rsidRPr="0049343C" w:rsidRDefault="00CB2069" w:rsidP="00EA44F7">
      <w:pPr>
        <w:tabs>
          <w:tab w:val="left" w:pos="6804"/>
        </w:tabs>
        <w:spacing w:before="120" w:after="240"/>
        <w:ind w:right="567"/>
        <w:jc w:val="righ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Leimen</w:t>
      </w:r>
      <w:r w:rsidR="00C42A02">
        <w:rPr>
          <w:rFonts w:cs="Arial"/>
          <w:sz w:val="24"/>
          <w:szCs w:val="24"/>
        </w:rPr>
        <w:t>, den</w:t>
      </w:r>
      <w:r w:rsidR="00072BE1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04.09.2026</w:t>
      </w:r>
    </w:p>
    <w:p w14:paraId="7DB98E5E" w14:textId="4E1AC7D2" w:rsidR="007D74B4" w:rsidRDefault="007B7F8B" w:rsidP="00AC6747">
      <w:pPr>
        <w:spacing w:before="360" w:after="360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Betreff</w:t>
      </w:r>
      <w:r w:rsidR="002368F0">
        <w:rPr>
          <w:rFonts w:cs="Arial"/>
          <w:b/>
          <w:bCs/>
          <w:sz w:val="24"/>
          <w:szCs w:val="24"/>
        </w:rPr>
        <w:t xml:space="preserve">: </w:t>
      </w:r>
      <w:r w:rsidR="00CB2069">
        <w:rPr>
          <w:rFonts w:cs="Arial"/>
          <w:b/>
          <w:bCs/>
          <w:sz w:val="24"/>
          <w:szCs w:val="24"/>
        </w:rPr>
        <w:t>Einladung zur Kreismeisterschaft Cani-Cross</w:t>
      </w:r>
      <w:r w:rsidR="00F63FE2">
        <w:rPr>
          <w:rFonts w:cs="Arial"/>
          <w:b/>
          <w:bCs/>
          <w:sz w:val="24"/>
          <w:szCs w:val="24"/>
        </w:rPr>
        <w:t xml:space="preserve"> am 29.11.</w:t>
      </w:r>
      <w:r w:rsidR="00CB2069">
        <w:rPr>
          <w:rFonts w:cs="Arial"/>
          <w:b/>
          <w:bCs/>
          <w:sz w:val="24"/>
          <w:szCs w:val="24"/>
        </w:rPr>
        <w:t xml:space="preserve"> 2026</w:t>
      </w:r>
    </w:p>
    <w:p w14:paraId="210098E0" w14:textId="7080F923" w:rsidR="00F63FE2" w:rsidRPr="00F63FE2" w:rsidRDefault="00F63FE2" w:rsidP="00AC6747">
      <w:pPr>
        <w:spacing w:before="360" w:after="360"/>
        <w:rPr>
          <w:rFonts w:cs="Arial"/>
          <w:sz w:val="24"/>
          <w:szCs w:val="24"/>
        </w:rPr>
      </w:pPr>
      <w:r w:rsidRPr="00F63FE2">
        <w:rPr>
          <w:rFonts w:cs="Arial"/>
          <w:sz w:val="24"/>
          <w:szCs w:val="24"/>
        </w:rPr>
        <w:t>Ve</w:t>
      </w:r>
      <w:r>
        <w:rPr>
          <w:rFonts w:cs="Arial"/>
          <w:sz w:val="24"/>
          <w:szCs w:val="24"/>
        </w:rPr>
        <w:t>re</w:t>
      </w:r>
      <w:r w:rsidRPr="00F63FE2">
        <w:rPr>
          <w:rFonts w:cs="Arial"/>
          <w:sz w:val="24"/>
          <w:szCs w:val="24"/>
        </w:rPr>
        <w:t>hrte Hundesportler und Hundesportlerinnen</w:t>
      </w:r>
    </w:p>
    <w:p w14:paraId="79E6727F" w14:textId="56626C0B" w:rsidR="00F63FE2" w:rsidRDefault="00F63FE2" w:rsidP="00F63FE2">
      <w:pPr>
        <w:spacing w:before="360" w:after="3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Hiermit laden wir euch ganz herzlich zur Kreismeisterschaft der KG 04 im Cani Cross ein.</w:t>
      </w:r>
    </w:p>
    <w:p w14:paraId="277EB038" w14:textId="3E27BB60" w:rsidR="00F63FE2" w:rsidRDefault="00F63FE2" w:rsidP="00F63FE2">
      <w:pPr>
        <w:spacing w:before="360" w:after="3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Termin: 29.11.2026</w:t>
      </w:r>
    </w:p>
    <w:p w14:paraId="25C5C233" w14:textId="13F00E3E" w:rsidR="00F63FE2" w:rsidRDefault="00F63FE2" w:rsidP="00F63FE2">
      <w:pPr>
        <w:spacing w:before="360" w:after="3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Ausrichter: </w:t>
      </w:r>
      <w:proofErr w:type="spellStart"/>
      <w:r>
        <w:rPr>
          <w:rFonts w:cs="Arial"/>
          <w:sz w:val="24"/>
          <w:szCs w:val="24"/>
        </w:rPr>
        <w:t>VdH</w:t>
      </w:r>
      <w:proofErr w:type="spellEnd"/>
      <w:r>
        <w:rPr>
          <w:rFonts w:cs="Arial"/>
          <w:sz w:val="24"/>
          <w:szCs w:val="24"/>
        </w:rPr>
        <w:t xml:space="preserve"> Sandhausen, Hauptstr. 1, 69207 Sandhausen</w:t>
      </w:r>
    </w:p>
    <w:p w14:paraId="1FB5651A" w14:textId="77777777" w:rsidR="00F63FE2" w:rsidRDefault="00F63FE2" w:rsidP="00F63FE2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Disziplinen:</w:t>
      </w:r>
    </w:p>
    <w:p w14:paraId="0CF463A0" w14:textId="77777777" w:rsidR="00F63FE2" w:rsidRDefault="00F63FE2" w:rsidP="00F63FE2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BJ kurz und lang</w:t>
      </w:r>
    </w:p>
    <w:p w14:paraId="169EA80D" w14:textId="77777777" w:rsidR="00F63FE2" w:rsidRDefault="00F63FE2" w:rsidP="00F63FE2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DS kurz und lang</w:t>
      </w:r>
    </w:p>
    <w:p w14:paraId="5FA1B3AB" w14:textId="77777777" w:rsidR="00F63FE2" w:rsidRDefault="00F63FE2" w:rsidP="00F63FE2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GL kurz und lang</w:t>
      </w:r>
    </w:p>
    <w:p w14:paraId="597682C2" w14:textId="49EE6B22" w:rsidR="00F63FE2" w:rsidRDefault="00F63FE2" w:rsidP="00F63FE2">
      <w:pPr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GLSprint</w:t>
      </w:r>
      <w:proofErr w:type="spellEnd"/>
      <w:r>
        <w:rPr>
          <w:rFonts w:cs="Arial"/>
          <w:sz w:val="24"/>
          <w:szCs w:val="24"/>
        </w:rPr>
        <w:t xml:space="preserve"> – nur für Jugend und PARA </w:t>
      </w:r>
    </w:p>
    <w:p w14:paraId="32832BF0" w14:textId="77777777" w:rsidR="00F63FE2" w:rsidRDefault="00F63FE2" w:rsidP="00F63FE2">
      <w:pPr>
        <w:rPr>
          <w:rFonts w:cs="Arial"/>
          <w:sz w:val="24"/>
          <w:szCs w:val="24"/>
        </w:rPr>
      </w:pPr>
    </w:p>
    <w:p w14:paraId="5FBCF899" w14:textId="51383B16" w:rsidR="00F63FE2" w:rsidRDefault="00F63FE2" w:rsidP="00F63FE2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Die Meldungen für </w:t>
      </w:r>
      <w:r>
        <w:rPr>
          <w:rFonts w:cs="Arial"/>
          <w:sz w:val="24"/>
          <w:szCs w:val="24"/>
        </w:rPr>
        <w:t>alle</w:t>
      </w:r>
      <w:r>
        <w:rPr>
          <w:rFonts w:cs="Arial"/>
          <w:sz w:val="24"/>
          <w:szCs w:val="24"/>
        </w:rPr>
        <w:t xml:space="preserve"> Disziplinen</w:t>
      </w:r>
      <w:r>
        <w:rPr>
          <w:rFonts w:cs="Arial"/>
          <w:sz w:val="24"/>
          <w:szCs w:val="24"/>
        </w:rPr>
        <w:t xml:space="preserve"> mit </w:t>
      </w:r>
      <w:r w:rsidR="00120E61">
        <w:rPr>
          <w:rFonts w:cs="Arial"/>
          <w:sz w:val="24"/>
          <w:szCs w:val="24"/>
        </w:rPr>
        <w:t xml:space="preserve">müssen mit </w:t>
      </w:r>
      <w:r>
        <w:rPr>
          <w:rFonts w:cs="Arial"/>
          <w:sz w:val="24"/>
          <w:szCs w:val="24"/>
        </w:rPr>
        <w:t>dem aktuell gültigen Meldeformular</w:t>
      </w:r>
      <w:r w:rsidR="00120E61">
        <w:rPr>
          <w:rFonts w:cs="Arial"/>
          <w:sz w:val="24"/>
          <w:szCs w:val="24"/>
        </w:rPr>
        <w:t xml:space="preserve"> vereinsweise erfolgen.</w:t>
      </w:r>
    </w:p>
    <w:p w14:paraId="2FD26752" w14:textId="77777777" w:rsidR="00120E61" w:rsidRDefault="00120E61" w:rsidP="00F63FE2">
      <w:pPr>
        <w:rPr>
          <w:rFonts w:cs="Arial"/>
          <w:sz w:val="24"/>
          <w:szCs w:val="24"/>
        </w:rPr>
      </w:pPr>
    </w:p>
    <w:p w14:paraId="3B312B04" w14:textId="114AC97D" w:rsidR="00F63FE2" w:rsidRDefault="00F63FE2" w:rsidP="00F63FE2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Die unterschriebenen Meldeformulare als </w:t>
      </w:r>
      <w:proofErr w:type="spellStart"/>
      <w:r>
        <w:rPr>
          <w:rFonts w:cs="Arial"/>
          <w:sz w:val="24"/>
          <w:szCs w:val="24"/>
        </w:rPr>
        <w:t>pdf</w:t>
      </w:r>
      <w:proofErr w:type="spellEnd"/>
      <w:r>
        <w:rPr>
          <w:rFonts w:cs="Arial"/>
          <w:sz w:val="24"/>
          <w:szCs w:val="24"/>
        </w:rPr>
        <w:t xml:space="preserve"> Datei und die ausgefüllte Excel Liste bitte per </w:t>
      </w:r>
      <w:proofErr w:type="spellStart"/>
      <w:r>
        <w:rPr>
          <w:rFonts w:cs="Arial"/>
          <w:sz w:val="24"/>
          <w:szCs w:val="24"/>
        </w:rPr>
        <w:t>eMail</w:t>
      </w:r>
      <w:proofErr w:type="spellEnd"/>
      <w:r>
        <w:rPr>
          <w:rFonts w:cs="Arial"/>
          <w:sz w:val="24"/>
          <w:szCs w:val="24"/>
        </w:rPr>
        <w:t xml:space="preserve"> an</w:t>
      </w:r>
    </w:p>
    <w:p w14:paraId="635502C1" w14:textId="77777777" w:rsidR="00F63FE2" w:rsidRDefault="00F63FE2" w:rsidP="00F63FE2">
      <w:pPr>
        <w:rPr>
          <w:rFonts w:cs="Arial"/>
          <w:sz w:val="24"/>
          <w:szCs w:val="24"/>
        </w:rPr>
      </w:pPr>
    </w:p>
    <w:p w14:paraId="6B478023" w14:textId="24DF6618" w:rsidR="00F63FE2" w:rsidRDefault="00F63FE2" w:rsidP="00F63FE2">
      <w:pPr>
        <w:rPr>
          <w:rFonts w:cs="Arial"/>
          <w:sz w:val="24"/>
          <w:szCs w:val="24"/>
        </w:rPr>
      </w:pPr>
      <w:hyperlink r:id="rId8" w:history="1">
        <w:r w:rsidRPr="0061677E">
          <w:rPr>
            <w:rStyle w:val="Hyperlink"/>
            <w:rFonts w:cs="Arial"/>
            <w:sz w:val="24"/>
            <w:szCs w:val="24"/>
          </w:rPr>
          <w:t>m.stix-</w:t>
        </w:r>
        <w:r w:rsidR="00127974">
          <w:rPr>
            <w:rStyle w:val="Hyperlink"/>
            <w:rFonts w:cs="Arial"/>
            <w:sz w:val="24"/>
            <w:szCs w:val="24"/>
          </w:rPr>
          <w:t>h</w:t>
        </w:r>
        <w:r w:rsidRPr="0061677E">
          <w:rPr>
            <w:rStyle w:val="Hyperlink"/>
            <w:rFonts w:cs="Arial"/>
            <w:sz w:val="24"/>
            <w:szCs w:val="24"/>
          </w:rPr>
          <w:t>ilbert@gmx.net</w:t>
        </w:r>
      </w:hyperlink>
    </w:p>
    <w:p w14:paraId="25DFDE56" w14:textId="77777777" w:rsidR="00F63FE2" w:rsidRDefault="00F63FE2" w:rsidP="00F63FE2">
      <w:pPr>
        <w:rPr>
          <w:rFonts w:cs="Arial"/>
          <w:sz w:val="24"/>
          <w:szCs w:val="24"/>
        </w:rPr>
      </w:pPr>
    </w:p>
    <w:p w14:paraId="611FE32B" w14:textId="642E36DF" w:rsidR="00120E61" w:rsidRDefault="00F63FE2" w:rsidP="00F63FE2">
      <w:pPr>
        <w:spacing w:before="360" w:after="3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</w:t>
      </w:r>
      <w:r w:rsidR="00120E61">
        <w:rPr>
          <w:rFonts w:cs="Arial"/>
          <w:sz w:val="24"/>
          <w:szCs w:val="24"/>
        </w:rPr>
        <w:t>e</w:t>
      </w:r>
      <w:r>
        <w:rPr>
          <w:rFonts w:cs="Arial"/>
          <w:sz w:val="24"/>
          <w:szCs w:val="24"/>
        </w:rPr>
        <w:t>l</w:t>
      </w:r>
      <w:r w:rsidR="00120E61">
        <w:rPr>
          <w:rFonts w:cs="Arial"/>
          <w:sz w:val="24"/>
          <w:szCs w:val="24"/>
        </w:rPr>
        <w:t>d</w:t>
      </w:r>
      <w:r>
        <w:rPr>
          <w:rFonts w:cs="Arial"/>
          <w:sz w:val="24"/>
          <w:szCs w:val="24"/>
        </w:rPr>
        <w:t>eschluss</w:t>
      </w:r>
      <w:r w:rsidR="00120E61">
        <w:rPr>
          <w:rFonts w:cs="Arial"/>
          <w:sz w:val="24"/>
          <w:szCs w:val="24"/>
        </w:rPr>
        <w:t>:</w:t>
      </w:r>
      <w:r>
        <w:rPr>
          <w:rFonts w:cs="Arial"/>
          <w:sz w:val="24"/>
          <w:szCs w:val="24"/>
        </w:rPr>
        <w:t xml:space="preserve"> </w:t>
      </w:r>
      <w:r w:rsidR="00120E61">
        <w:rPr>
          <w:rFonts w:cs="Arial"/>
          <w:sz w:val="24"/>
          <w:szCs w:val="24"/>
        </w:rPr>
        <w:t>01.11.2026</w:t>
      </w:r>
    </w:p>
    <w:p w14:paraId="34EFF885" w14:textId="2E1169D4" w:rsidR="00F63FE2" w:rsidRDefault="00120E61" w:rsidP="00F63FE2">
      <w:pPr>
        <w:spacing w:before="360" w:after="3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Die </w:t>
      </w:r>
      <w:r w:rsidR="00F63FE2">
        <w:rPr>
          <w:rFonts w:cs="Arial"/>
          <w:sz w:val="24"/>
          <w:szCs w:val="24"/>
        </w:rPr>
        <w:t xml:space="preserve">Meldegebühren </w:t>
      </w:r>
      <w:r>
        <w:rPr>
          <w:rFonts w:cs="Arial"/>
          <w:sz w:val="24"/>
          <w:szCs w:val="24"/>
        </w:rPr>
        <w:t xml:space="preserve">(Erwachsene 10,- Jugend 5,-) </w:t>
      </w:r>
      <w:r w:rsidR="00F63FE2">
        <w:rPr>
          <w:rFonts w:cs="Arial"/>
          <w:sz w:val="24"/>
          <w:szCs w:val="24"/>
        </w:rPr>
        <w:t>sind am Veranstaltungstag zu entrichten.</w:t>
      </w:r>
    </w:p>
    <w:p w14:paraId="5A8D725E" w14:textId="77777777" w:rsidR="00D17F87" w:rsidRDefault="00D17F87" w:rsidP="00F63FE2">
      <w:pPr>
        <w:spacing w:before="360" w:after="360"/>
        <w:rPr>
          <w:rFonts w:cs="Arial"/>
          <w:sz w:val="24"/>
          <w:szCs w:val="24"/>
        </w:rPr>
      </w:pPr>
    </w:p>
    <w:p w14:paraId="070A37F5" w14:textId="77777777" w:rsidR="00D17F87" w:rsidRDefault="00D17F87" w:rsidP="00F63FE2">
      <w:pPr>
        <w:spacing w:before="360" w:after="360"/>
        <w:rPr>
          <w:rFonts w:cs="Arial"/>
          <w:sz w:val="24"/>
          <w:szCs w:val="24"/>
        </w:rPr>
      </w:pPr>
    </w:p>
    <w:p w14:paraId="751DE2DA" w14:textId="7F6955B7" w:rsidR="00F63FE2" w:rsidRDefault="00F63FE2" w:rsidP="00F63FE2">
      <w:pPr>
        <w:spacing w:before="360" w:after="3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Vereine die Starter melden</w:t>
      </w:r>
      <w:r w:rsidR="00120E61">
        <w:rPr>
          <w:rFonts w:cs="Arial"/>
          <w:sz w:val="24"/>
          <w:szCs w:val="24"/>
        </w:rPr>
        <w:t>,</w:t>
      </w:r>
      <w:r>
        <w:rPr>
          <w:rFonts w:cs="Arial"/>
          <w:sz w:val="24"/>
          <w:szCs w:val="24"/>
        </w:rPr>
        <w:t xml:space="preserve"> sollen bitte auch Helfer</w:t>
      </w:r>
      <w:r w:rsidR="00120E61">
        <w:rPr>
          <w:rFonts w:cs="Arial"/>
          <w:sz w:val="24"/>
          <w:szCs w:val="24"/>
        </w:rPr>
        <w:t xml:space="preserve"> (Streckenposten, Richtertisch etc.)</w:t>
      </w:r>
      <w:r>
        <w:rPr>
          <w:rFonts w:cs="Arial"/>
          <w:sz w:val="24"/>
          <w:szCs w:val="24"/>
        </w:rPr>
        <w:t xml:space="preserve"> bereitstellen. Helfer bitte an </w:t>
      </w:r>
      <w:r w:rsidR="00120E61">
        <w:rPr>
          <w:rFonts w:cs="Arial"/>
          <w:sz w:val="24"/>
          <w:szCs w:val="24"/>
        </w:rPr>
        <w:t>Manuela Stix-Hilbert</w:t>
      </w:r>
      <w:r>
        <w:rPr>
          <w:rFonts w:cs="Arial"/>
          <w:sz w:val="24"/>
          <w:szCs w:val="24"/>
        </w:rPr>
        <w:t xml:space="preserve"> melden.</w:t>
      </w:r>
    </w:p>
    <w:p w14:paraId="6085F87E" w14:textId="77777777" w:rsidR="00F63FE2" w:rsidRDefault="00F63FE2" w:rsidP="00F63FE2">
      <w:pPr>
        <w:spacing w:before="360" w:after="3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Mit sportlichem Gruß</w:t>
      </w:r>
    </w:p>
    <w:p w14:paraId="0E9AE36D" w14:textId="77777777" w:rsidR="00F63FE2" w:rsidRDefault="00F63FE2" w:rsidP="00F63FE2">
      <w:pPr>
        <w:spacing w:before="360" w:after="360"/>
        <w:rPr>
          <w:rFonts w:cs="Arial"/>
          <w:sz w:val="24"/>
          <w:szCs w:val="24"/>
        </w:rPr>
      </w:pPr>
    </w:p>
    <w:p w14:paraId="6713846B" w14:textId="77777777" w:rsidR="00F63FE2" w:rsidRDefault="00F63FE2" w:rsidP="00F63FE2">
      <w:pPr>
        <w:spacing w:before="360" w:after="3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Manuela Stix-Hilbert    Fabian Gegenheimer</w:t>
      </w:r>
    </w:p>
    <w:p w14:paraId="0BE8FB41" w14:textId="77777777" w:rsidR="00F63FE2" w:rsidRPr="002368F0" w:rsidRDefault="00F63FE2" w:rsidP="00AC6747">
      <w:pPr>
        <w:spacing w:before="360" w:after="360"/>
        <w:rPr>
          <w:rFonts w:cs="Arial"/>
          <w:b/>
          <w:bCs/>
          <w:sz w:val="24"/>
          <w:szCs w:val="24"/>
        </w:rPr>
      </w:pPr>
    </w:p>
    <w:sectPr w:rsidR="00F63FE2" w:rsidRPr="002368F0" w:rsidSect="00140086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B9F4E" w14:textId="77777777" w:rsidR="00052D93" w:rsidRDefault="00052D93">
      <w:r>
        <w:separator/>
      </w:r>
    </w:p>
  </w:endnote>
  <w:endnote w:type="continuationSeparator" w:id="0">
    <w:p w14:paraId="742B0354" w14:textId="77777777" w:rsidR="00052D93" w:rsidRDefault="00052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0A24D" w14:textId="77777777" w:rsidR="002A235C" w:rsidRDefault="002A235C" w:rsidP="002041FC">
    <w:pPr>
      <w:pStyle w:val="Fuzeile"/>
      <w:jc w:val="center"/>
    </w:pPr>
    <w:r>
      <w:rPr>
        <w:snapToGrid w:val="0"/>
      </w:rPr>
      <w:t xml:space="preserve">Seite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C755C0">
      <w:rPr>
        <w:noProof/>
        <w:snapToGrid w:val="0"/>
      </w:rPr>
      <w:t>2</w:t>
    </w:r>
    <w:r>
      <w:rPr>
        <w:snapToGrid w:val="0"/>
      </w:rPr>
      <w:fldChar w:fldCharType="end"/>
    </w:r>
    <w:r>
      <w:rPr>
        <w:snapToGrid w:val="0"/>
      </w:rPr>
      <w:t xml:space="preserve"> von </w:t>
    </w:r>
    <w:r>
      <w:rPr>
        <w:snapToGrid w:val="0"/>
      </w:rPr>
      <w:fldChar w:fldCharType="begin"/>
    </w:r>
    <w:r>
      <w:rPr>
        <w:snapToGrid w:val="0"/>
      </w:rPr>
      <w:instrText xml:space="preserve"> NUMPAGES </w:instrText>
    </w:r>
    <w:r>
      <w:rPr>
        <w:snapToGrid w:val="0"/>
      </w:rPr>
      <w:fldChar w:fldCharType="separate"/>
    </w:r>
    <w:r w:rsidR="00C755C0">
      <w:rPr>
        <w:noProof/>
        <w:snapToGrid w:val="0"/>
      </w:rPr>
      <w:t>2</w:t>
    </w:r>
    <w:r>
      <w:rPr>
        <w:snapToGrid w:val="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D5AA0" w14:textId="0C33C190" w:rsidR="004B25E1" w:rsidRDefault="002B4454">
    <w:pPr>
      <w:pStyle w:val="Fuzeile"/>
    </w:pPr>
    <w:r>
      <w:rPr>
        <w:noProof/>
      </w:rPr>
      <w:drawing>
        <wp:inline distT="0" distB="0" distL="0" distR="0" wp14:anchorId="389576D9" wp14:editId="03898121">
          <wp:extent cx="6117336" cy="539496"/>
          <wp:effectExtent l="0" t="0" r="0" b="0"/>
          <wp:docPr id="705768025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5768025" name="Grafik 7057680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7336" cy="5394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B712B" w14:textId="77777777" w:rsidR="00052D93" w:rsidRDefault="00052D93">
      <w:r>
        <w:separator/>
      </w:r>
    </w:p>
  </w:footnote>
  <w:footnote w:type="continuationSeparator" w:id="0">
    <w:p w14:paraId="3D7CF9FA" w14:textId="77777777" w:rsidR="00052D93" w:rsidRDefault="00052D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E5397" w14:textId="3236CBA8" w:rsidR="002A235C" w:rsidRDefault="00DD3711" w:rsidP="007B73C3">
    <w:pPr>
      <w:pStyle w:val="Kopfzeile"/>
      <w:pBdr>
        <w:bottom w:val="single" w:sz="4" w:space="1" w:color="auto"/>
      </w:pBdr>
      <w:tabs>
        <w:tab w:val="clear" w:pos="4536"/>
        <w:tab w:val="clear" w:pos="9072"/>
        <w:tab w:val="right" w:pos="9639"/>
      </w:tabs>
      <w:spacing w:after="720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1" layoutInCell="0" allowOverlap="1" wp14:anchorId="5BCC8546" wp14:editId="5021A353">
              <wp:simplePos x="0" y="0"/>
              <wp:positionH relativeFrom="page">
                <wp:posOffset>215900</wp:posOffset>
              </wp:positionH>
              <wp:positionV relativeFrom="paragraph">
                <wp:posOffset>4986655</wp:posOffset>
              </wp:positionV>
              <wp:extent cx="269875" cy="0"/>
              <wp:effectExtent l="0" t="0" r="0" b="0"/>
              <wp:wrapNone/>
              <wp:docPr id="7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698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83EB03" id="Line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pt,392.65pt" to="38.25pt,39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" o:allowincell="f">
              <w10:wrap anchorx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1" layoutInCell="0" allowOverlap="1" wp14:anchorId="358386E9" wp14:editId="11DB77BB">
              <wp:simplePos x="0" y="0"/>
              <wp:positionH relativeFrom="page">
                <wp:posOffset>215900</wp:posOffset>
              </wp:positionH>
              <wp:positionV relativeFrom="paragraph">
                <wp:posOffset>3420745</wp:posOffset>
              </wp:positionV>
              <wp:extent cx="179705" cy="0"/>
              <wp:effectExtent l="0" t="0" r="0" b="0"/>
              <wp:wrapNone/>
              <wp:docPr id="6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14E0A98" id="Line 2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pt,269.35pt" to="31.15pt,2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" o:allowincell="f">
              <w10:wrap anchorx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1" layoutInCell="0" allowOverlap="1" wp14:anchorId="2B8D07AB" wp14:editId="5C6BF094">
              <wp:simplePos x="0" y="0"/>
              <wp:positionH relativeFrom="page">
                <wp:posOffset>215900</wp:posOffset>
              </wp:positionH>
              <wp:positionV relativeFrom="paragraph">
                <wp:posOffset>7200900</wp:posOffset>
              </wp:positionV>
              <wp:extent cx="179705" cy="0"/>
              <wp:effectExtent l="0" t="0" r="0" b="0"/>
              <wp:wrapNone/>
              <wp:docPr id="5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C45244" id="Line 1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pt,567pt" to="31.15pt,56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" o:allowincell="f">
              <w10:wrap anchorx="page"/>
              <w10:anchorlock/>
            </v:line>
          </w:pict>
        </mc:Fallback>
      </mc:AlternateContent>
    </w:r>
    <w:r w:rsidR="002A235C">
      <w:t>Südwestdeutscher Hundesportverband</w:t>
    </w:r>
    <w:r w:rsidR="002A235C">
      <w:tab/>
    </w:r>
    <w:r w:rsidR="00DB3674">
      <w:t>Manuela Stix-Hilbert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7D72" w14:textId="77777777" w:rsidR="002A235C" w:rsidRPr="000B7DF4" w:rsidRDefault="00092B27" w:rsidP="007479A8">
    <w:pPr>
      <w:pStyle w:val="Kopfzeile"/>
      <w:tabs>
        <w:tab w:val="clear" w:pos="4536"/>
        <w:tab w:val="clear" w:pos="9072"/>
      </w:tabs>
      <w:spacing w:after="2000"/>
      <w:ind w:right="3969"/>
      <w:rPr>
        <w:rFonts w:cs="Arial"/>
        <w:noProof/>
        <w:sz w:val="24"/>
        <w:szCs w:val="24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33F94637" wp14:editId="09ADE7EC">
          <wp:simplePos x="0" y="0"/>
          <wp:positionH relativeFrom="column">
            <wp:posOffset>4178935</wp:posOffset>
          </wp:positionH>
          <wp:positionV relativeFrom="paragraph">
            <wp:posOffset>-36195</wp:posOffset>
          </wp:positionV>
          <wp:extent cx="1873885" cy="1313180"/>
          <wp:effectExtent l="0" t="0" r="0" b="0"/>
          <wp:wrapTight wrapText="bothSides">
            <wp:wrapPolygon edited="0">
              <wp:start x="13175" y="0"/>
              <wp:lineTo x="7027" y="5640"/>
              <wp:lineTo x="1537" y="7520"/>
              <wp:lineTo x="659" y="8147"/>
              <wp:lineTo x="878" y="10654"/>
              <wp:lineTo x="0" y="13161"/>
              <wp:lineTo x="0" y="20994"/>
              <wp:lineTo x="15591" y="20994"/>
              <wp:lineTo x="21300" y="20368"/>
              <wp:lineTo x="21300" y="0"/>
              <wp:lineTo x="13175" y="0"/>
            </wp:wrapPolygon>
          </wp:wrapTight>
          <wp:docPr id="21" name="Bild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Bild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3885" cy="1313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0A24">
      <w:rPr>
        <w:noProof/>
      </w:rPr>
      <w:drawing>
        <wp:anchor distT="0" distB="0" distL="114300" distR="114300" simplePos="0" relativeHeight="251660288" behindDoc="1" locked="0" layoutInCell="1" allowOverlap="1" wp14:anchorId="25D64D41" wp14:editId="295E812B">
          <wp:simplePos x="0" y="0"/>
          <wp:positionH relativeFrom="column">
            <wp:posOffset>3810</wp:posOffset>
          </wp:positionH>
          <wp:positionV relativeFrom="paragraph">
            <wp:posOffset>267970</wp:posOffset>
          </wp:positionV>
          <wp:extent cx="1657350" cy="1076960"/>
          <wp:effectExtent l="0" t="0" r="0" b="8890"/>
          <wp:wrapTight wrapText="bothSides">
            <wp:wrapPolygon edited="0">
              <wp:start x="0" y="0"/>
              <wp:lineTo x="0" y="21396"/>
              <wp:lineTo x="21352" y="21396"/>
              <wp:lineTo x="21352" y="0"/>
              <wp:lineTo x="0" y="0"/>
            </wp:wrapPolygon>
          </wp:wrapTight>
          <wp:docPr id="18" name="Bild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dhvlogo-blau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1076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3711">
      <w:rPr>
        <w:rFonts w:cs="Arial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298E1E32" wp14:editId="4C293A42">
              <wp:simplePos x="0" y="0"/>
              <wp:positionH relativeFrom="page">
                <wp:posOffset>215900</wp:posOffset>
              </wp:positionH>
              <wp:positionV relativeFrom="paragraph">
                <wp:posOffset>5004435</wp:posOffset>
              </wp:positionV>
              <wp:extent cx="270000" cy="0"/>
              <wp:effectExtent l="0" t="0" r="15875" b="19050"/>
              <wp:wrapNone/>
              <wp:docPr id="4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7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106DF0" id="Line 1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pt,394.05pt" to="38.25pt,39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">
              <w10:wrap anchorx="page"/>
              <w10:anchorlock/>
            </v:line>
          </w:pict>
        </mc:Fallback>
      </mc:AlternateContent>
    </w:r>
    <w:r w:rsidR="00DD3711">
      <w:rPr>
        <w:rFonts w:cs="Arial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775" behindDoc="0" locked="1" layoutInCell="1" allowOverlap="1" wp14:anchorId="64ACC480" wp14:editId="52FB4A20">
              <wp:simplePos x="0" y="0"/>
              <wp:positionH relativeFrom="page">
                <wp:posOffset>215900</wp:posOffset>
              </wp:positionH>
              <wp:positionV relativeFrom="paragraph">
                <wp:posOffset>3456305</wp:posOffset>
              </wp:positionV>
              <wp:extent cx="180000" cy="0"/>
              <wp:effectExtent l="0" t="0" r="10795" b="19050"/>
              <wp:wrapNone/>
              <wp:docPr id="3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4DE750" id="Line 13" o:spid="_x0000_s1026" style="position:absolute;z-index:25165977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pt,272.15pt" to="31.15pt,27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">
              <w10:wrap anchorx="page"/>
              <w10:anchorlock/>
            </v:line>
          </w:pict>
        </mc:Fallback>
      </mc:AlternateContent>
    </w:r>
    <w:r w:rsidR="00DD3711">
      <w:rPr>
        <w:rFonts w:cs="Arial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0D578F7C" wp14:editId="73284410">
              <wp:simplePos x="0" y="0"/>
              <wp:positionH relativeFrom="page">
                <wp:posOffset>215900</wp:posOffset>
              </wp:positionH>
              <wp:positionV relativeFrom="paragraph">
                <wp:posOffset>6912610</wp:posOffset>
              </wp:positionV>
              <wp:extent cx="180000" cy="0"/>
              <wp:effectExtent l="0" t="0" r="10795" b="19050"/>
              <wp:wrapNone/>
              <wp:docPr id="2" name="Lin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74E462" id="Line 1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pt,544.3pt" to="31.15pt,5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">
              <w10:wrap anchorx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2D2FBF"/>
    <w:multiLevelType w:val="hybridMultilevel"/>
    <w:tmpl w:val="4F0E307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791751"/>
    <w:multiLevelType w:val="hybridMultilevel"/>
    <w:tmpl w:val="4B9AE1D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86B30DC"/>
    <w:multiLevelType w:val="hybridMultilevel"/>
    <w:tmpl w:val="4F0E307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214E6D"/>
    <w:multiLevelType w:val="hybridMultilevel"/>
    <w:tmpl w:val="CE10CE8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3F157C"/>
    <w:multiLevelType w:val="hybridMultilevel"/>
    <w:tmpl w:val="4F0E3070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8879214">
    <w:abstractNumId w:val="2"/>
  </w:num>
  <w:num w:numId="2" w16cid:durableId="1406418944">
    <w:abstractNumId w:val="0"/>
  </w:num>
  <w:num w:numId="3" w16cid:durableId="273905389">
    <w:abstractNumId w:val="4"/>
  </w:num>
  <w:num w:numId="4" w16cid:durableId="1502743320">
    <w:abstractNumId w:val="3"/>
  </w:num>
  <w:num w:numId="5" w16cid:durableId="511263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296"/>
    <w:rsid w:val="000105DC"/>
    <w:rsid w:val="000109A5"/>
    <w:rsid w:val="00010A9A"/>
    <w:rsid w:val="000127FB"/>
    <w:rsid w:val="000444A5"/>
    <w:rsid w:val="00052D93"/>
    <w:rsid w:val="00060F9F"/>
    <w:rsid w:val="00072BE1"/>
    <w:rsid w:val="00074111"/>
    <w:rsid w:val="0008583C"/>
    <w:rsid w:val="00092B27"/>
    <w:rsid w:val="000A51A2"/>
    <w:rsid w:val="000B7DF4"/>
    <w:rsid w:val="00100773"/>
    <w:rsid w:val="00102AE6"/>
    <w:rsid w:val="001079AD"/>
    <w:rsid w:val="00120E61"/>
    <w:rsid w:val="0012192B"/>
    <w:rsid w:val="0012610E"/>
    <w:rsid w:val="00127974"/>
    <w:rsid w:val="00127A4F"/>
    <w:rsid w:val="00135CAC"/>
    <w:rsid w:val="00140086"/>
    <w:rsid w:val="00157A8A"/>
    <w:rsid w:val="001643B4"/>
    <w:rsid w:val="00174B31"/>
    <w:rsid w:val="00183007"/>
    <w:rsid w:val="00184BDD"/>
    <w:rsid w:val="00197272"/>
    <w:rsid w:val="001B75BC"/>
    <w:rsid w:val="001B7D4D"/>
    <w:rsid w:val="001C1E12"/>
    <w:rsid w:val="001D18F8"/>
    <w:rsid w:val="002041FC"/>
    <w:rsid w:val="0021793C"/>
    <w:rsid w:val="00217D5A"/>
    <w:rsid w:val="00223DDA"/>
    <w:rsid w:val="002368F0"/>
    <w:rsid w:val="00254076"/>
    <w:rsid w:val="00255BA9"/>
    <w:rsid w:val="00273D5C"/>
    <w:rsid w:val="00276520"/>
    <w:rsid w:val="00291808"/>
    <w:rsid w:val="002A235C"/>
    <w:rsid w:val="002B4454"/>
    <w:rsid w:val="002B6633"/>
    <w:rsid w:val="002C01D0"/>
    <w:rsid w:val="002C4FF8"/>
    <w:rsid w:val="002C7131"/>
    <w:rsid w:val="002D544F"/>
    <w:rsid w:val="002D7C45"/>
    <w:rsid w:val="002E117C"/>
    <w:rsid w:val="002E4CF4"/>
    <w:rsid w:val="002E5C2B"/>
    <w:rsid w:val="002F1754"/>
    <w:rsid w:val="00311223"/>
    <w:rsid w:val="003201CE"/>
    <w:rsid w:val="0032021B"/>
    <w:rsid w:val="00322E14"/>
    <w:rsid w:val="00323D98"/>
    <w:rsid w:val="0032489F"/>
    <w:rsid w:val="00325F46"/>
    <w:rsid w:val="00351514"/>
    <w:rsid w:val="0036591D"/>
    <w:rsid w:val="00365B42"/>
    <w:rsid w:val="00376858"/>
    <w:rsid w:val="003C1C5E"/>
    <w:rsid w:val="003C49BD"/>
    <w:rsid w:val="003C5BCE"/>
    <w:rsid w:val="003E54C8"/>
    <w:rsid w:val="00415A2E"/>
    <w:rsid w:val="00417B5F"/>
    <w:rsid w:val="00423E4B"/>
    <w:rsid w:val="00430019"/>
    <w:rsid w:val="0043552B"/>
    <w:rsid w:val="00441F45"/>
    <w:rsid w:val="004457B1"/>
    <w:rsid w:val="00446120"/>
    <w:rsid w:val="004525C3"/>
    <w:rsid w:val="004846CD"/>
    <w:rsid w:val="00497049"/>
    <w:rsid w:val="00497523"/>
    <w:rsid w:val="004A12CB"/>
    <w:rsid w:val="004A66AD"/>
    <w:rsid w:val="004B25E1"/>
    <w:rsid w:val="004F45F3"/>
    <w:rsid w:val="00511E07"/>
    <w:rsid w:val="0052299F"/>
    <w:rsid w:val="00525A1B"/>
    <w:rsid w:val="00554E6C"/>
    <w:rsid w:val="00572905"/>
    <w:rsid w:val="00574CA0"/>
    <w:rsid w:val="0059043D"/>
    <w:rsid w:val="005B42B9"/>
    <w:rsid w:val="005D0E3D"/>
    <w:rsid w:val="005E49FD"/>
    <w:rsid w:val="005E6E68"/>
    <w:rsid w:val="005F612B"/>
    <w:rsid w:val="0060425E"/>
    <w:rsid w:val="006108C5"/>
    <w:rsid w:val="0063108D"/>
    <w:rsid w:val="006312DD"/>
    <w:rsid w:val="00640B45"/>
    <w:rsid w:val="00650287"/>
    <w:rsid w:val="00663C57"/>
    <w:rsid w:val="00670ACE"/>
    <w:rsid w:val="00691FCC"/>
    <w:rsid w:val="006A591D"/>
    <w:rsid w:val="006D0432"/>
    <w:rsid w:val="006D0A24"/>
    <w:rsid w:val="006D542C"/>
    <w:rsid w:val="0071670D"/>
    <w:rsid w:val="00721428"/>
    <w:rsid w:val="007244A5"/>
    <w:rsid w:val="00734252"/>
    <w:rsid w:val="00744C21"/>
    <w:rsid w:val="007479A8"/>
    <w:rsid w:val="0075398D"/>
    <w:rsid w:val="007654AC"/>
    <w:rsid w:val="0079243D"/>
    <w:rsid w:val="00792E26"/>
    <w:rsid w:val="007A3158"/>
    <w:rsid w:val="007B73C3"/>
    <w:rsid w:val="007B7F8B"/>
    <w:rsid w:val="007C4CD9"/>
    <w:rsid w:val="007D4401"/>
    <w:rsid w:val="007D74B4"/>
    <w:rsid w:val="007E53F3"/>
    <w:rsid w:val="007E629E"/>
    <w:rsid w:val="007F2D07"/>
    <w:rsid w:val="00825A96"/>
    <w:rsid w:val="00875C88"/>
    <w:rsid w:val="0088617D"/>
    <w:rsid w:val="00896FFB"/>
    <w:rsid w:val="008A4CE2"/>
    <w:rsid w:val="008B122F"/>
    <w:rsid w:val="008C7265"/>
    <w:rsid w:val="008D64F6"/>
    <w:rsid w:val="008F15D5"/>
    <w:rsid w:val="008F3151"/>
    <w:rsid w:val="008F56DF"/>
    <w:rsid w:val="0091080C"/>
    <w:rsid w:val="00911916"/>
    <w:rsid w:val="00914CED"/>
    <w:rsid w:val="00920BB7"/>
    <w:rsid w:val="009230C1"/>
    <w:rsid w:val="009308D3"/>
    <w:rsid w:val="00937296"/>
    <w:rsid w:val="00947F14"/>
    <w:rsid w:val="009530DD"/>
    <w:rsid w:val="00991EF5"/>
    <w:rsid w:val="009A4C50"/>
    <w:rsid w:val="009A7420"/>
    <w:rsid w:val="009B2555"/>
    <w:rsid w:val="009C07D9"/>
    <w:rsid w:val="009D1EF6"/>
    <w:rsid w:val="009E2017"/>
    <w:rsid w:val="009E55CB"/>
    <w:rsid w:val="009E5D20"/>
    <w:rsid w:val="009F4937"/>
    <w:rsid w:val="00A16455"/>
    <w:rsid w:val="00A16A6E"/>
    <w:rsid w:val="00A43506"/>
    <w:rsid w:val="00A53DFC"/>
    <w:rsid w:val="00A56B7E"/>
    <w:rsid w:val="00A60EBD"/>
    <w:rsid w:val="00A6470E"/>
    <w:rsid w:val="00A83C61"/>
    <w:rsid w:val="00A874A1"/>
    <w:rsid w:val="00A932E8"/>
    <w:rsid w:val="00A957E2"/>
    <w:rsid w:val="00AB03B8"/>
    <w:rsid w:val="00AB0C26"/>
    <w:rsid w:val="00AB6810"/>
    <w:rsid w:val="00AC449D"/>
    <w:rsid w:val="00AC4A1F"/>
    <w:rsid w:val="00AC6747"/>
    <w:rsid w:val="00AE12CB"/>
    <w:rsid w:val="00B0777A"/>
    <w:rsid w:val="00B149FE"/>
    <w:rsid w:val="00B2669A"/>
    <w:rsid w:val="00B34244"/>
    <w:rsid w:val="00B42E79"/>
    <w:rsid w:val="00B66786"/>
    <w:rsid w:val="00B86EB8"/>
    <w:rsid w:val="00B87486"/>
    <w:rsid w:val="00BB5846"/>
    <w:rsid w:val="00BC394B"/>
    <w:rsid w:val="00BE3940"/>
    <w:rsid w:val="00BE615A"/>
    <w:rsid w:val="00C0505F"/>
    <w:rsid w:val="00C07196"/>
    <w:rsid w:val="00C12953"/>
    <w:rsid w:val="00C14556"/>
    <w:rsid w:val="00C228AA"/>
    <w:rsid w:val="00C27A77"/>
    <w:rsid w:val="00C30A1F"/>
    <w:rsid w:val="00C42A02"/>
    <w:rsid w:val="00C52F2C"/>
    <w:rsid w:val="00C60841"/>
    <w:rsid w:val="00C611EB"/>
    <w:rsid w:val="00C70094"/>
    <w:rsid w:val="00C755C0"/>
    <w:rsid w:val="00C97754"/>
    <w:rsid w:val="00CB13FF"/>
    <w:rsid w:val="00CB2069"/>
    <w:rsid w:val="00CB731D"/>
    <w:rsid w:val="00CF1DE7"/>
    <w:rsid w:val="00CF51E3"/>
    <w:rsid w:val="00D045A7"/>
    <w:rsid w:val="00D10E9C"/>
    <w:rsid w:val="00D10FE2"/>
    <w:rsid w:val="00D1375F"/>
    <w:rsid w:val="00D17B1D"/>
    <w:rsid w:val="00D17F87"/>
    <w:rsid w:val="00D212F8"/>
    <w:rsid w:val="00D231E2"/>
    <w:rsid w:val="00D248D2"/>
    <w:rsid w:val="00D271D2"/>
    <w:rsid w:val="00D32493"/>
    <w:rsid w:val="00D83578"/>
    <w:rsid w:val="00D8523F"/>
    <w:rsid w:val="00D9113B"/>
    <w:rsid w:val="00D940C4"/>
    <w:rsid w:val="00DB3674"/>
    <w:rsid w:val="00DC06DD"/>
    <w:rsid w:val="00DC18A4"/>
    <w:rsid w:val="00DC24EF"/>
    <w:rsid w:val="00DC24FC"/>
    <w:rsid w:val="00DD3711"/>
    <w:rsid w:val="00DD66C7"/>
    <w:rsid w:val="00E06172"/>
    <w:rsid w:val="00E15869"/>
    <w:rsid w:val="00E247AE"/>
    <w:rsid w:val="00E329F7"/>
    <w:rsid w:val="00E548F0"/>
    <w:rsid w:val="00E620CC"/>
    <w:rsid w:val="00E7622E"/>
    <w:rsid w:val="00E77CA1"/>
    <w:rsid w:val="00E83D2D"/>
    <w:rsid w:val="00E974A5"/>
    <w:rsid w:val="00EA44F7"/>
    <w:rsid w:val="00EC18C9"/>
    <w:rsid w:val="00EF0BFA"/>
    <w:rsid w:val="00F1039C"/>
    <w:rsid w:val="00F460C6"/>
    <w:rsid w:val="00F63FE2"/>
    <w:rsid w:val="00FB624C"/>
    <w:rsid w:val="00FC0E57"/>
    <w:rsid w:val="00FC6D7A"/>
    <w:rsid w:val="00FD1212"/>
    <w:rsid w:val="00FD2CFF"/>
    <w:rsid w:val="00FD3628"/>
    <w:rsid w:val="00FF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829909"/>
  <w15:docId w15:val="{F3B5D327-16AE-4569-850B-18C4A820D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 Narrow" w:hAnsi="Arial Narrow"/>
      <w:sz w:val="16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table" w:styleId="Tabellenraster">
    <w:name w:val="Table Grid"/>
    <w:basedOn w:val="NormaleTabelle"/>
    <w:rsid w:val="002E11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rsid w:val="005D0E3D"/>
    <w:rPr>
      <w:color w:val="800080"/>
      <w:u w:val="single"/>
    </w:rPr>
  </w:style>
  <w:style w:type="paragraph" w:styleId="Sprechblasentext">
    <w:name w:val="Balloon Text"/>
    <w:basedOn w:val="Standard"/>
    <w:semiHidden/>
    <w:rsid w:val="00AB0C26"/>
    <w:rPr>
      <w:rFonts w:ascii="Tahoma" w:hAnsi="Tahoma" w:cs="Tahoma"/>
      <w:sz w:val="16"/>
      <w:szCs w:val="16"/>
    </w:rPr>
  </w:style>
  <w:style w:type="character" w:styleId="Kommentarzeichen">
    <w:name w:val="annotation reference"/>
    <w:semiHidden/>
    <w:rsid w:val="00AC449D"/>
    <w:rPr>
      <w:sz w:val="16"/>
      <w:szCs w:val="16"/>
    </w:rPr>
  </w:style>
  <w:style w:type="paragraph" w:styleId="Kommentartext">
    <w:name w:val="annotation text"/>
    <w:basedOn w:val="Standard"/>
    <w:semiHidden/>
    <w:rsid w:val="00AC449D"/>
  </w:style>
  <w:style w:type="paragraph" w:styleId="Kommentarthema">
    <w:name w:val="annotation subject"/>
    <w:basedOn w:val="Kommentartext"/>
    <w:next w:val="Kommentartext"/>
    <w:semiHidden/>
    <w:rsid w:val="00AC449D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63F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1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stix-Hilbert@gmx.ne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Kaspar\Anwendungsdaten\Microsoft\Vorlagen\swhv\briefkopfswhv-gr&#252;n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EAB49-39DC-4BF6-BAFB-90854EDA2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briefkopfswhv-grün</Template>
  <TotalTime>0</TotalTime>
  <Pages>1</Pages>
  <Words>176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privat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Kaspar</dc:creator>
  <cp:lastModifiedBy>Manuela Stix-Hilbert</cp:lastModifiedBy>
  <cp:revision>6</cp:revision>
  <cp:lastPrinted>2026-09-04T13:18:00Z</cp:lastPrinted>
  <dcterms:created xsi:type="dcterms:W3CDTF">2026-09-04T13:15:00Z</dcterms:created>
  <dcterms:modified xsi:type="dcterms:W3CDTF">2026-09-04T13:21:00Z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